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EA12D" w14:textId="08807AB4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Leverantörslista</w:t>
      </w:r>
      <w:r w:rsidR="00983F38" w:rsidRPr="00967F12">
        <w:rPr>
          <w:sz w:val="18"/>
          <w:szCs w:val="18"/>
        </w:rPr>
        <w:t xml:space="preserve"> 1</w:t>
      </w:r>
      <w:r w:rsidR="00967F12" w:rsidRPr="00967F12">
        <w:rPr>
          <w:sz w:val="18"/>
          <w:szCs w:val="18"/>
        </w:rPr>
        <w:t>81003</w:t>
      </w:r>
    </w:p>
    <w:p w14:paraId="4BFA0800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5211BADF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 xml:space="preserve">Pack o Plock </w:t>
      </w:r>
    </w:p>
    <w:p w14:paraId="0D3AD2CF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Wellpapp, bubbelplast, brunpapp, kartong, kontorsmaterial, toa- torkypapper, städartiklar</w:t>
      </w:r>
    </w:p>
    <w:p w14:paraId="24B601DA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https://www.packoplock.se</w:t>
      </w:r>
    </w:p>
    <w:p w14:paraId="7571D9F0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info@packoplock.se, 020 - 50 58 50</w:t>
      </w:r>
    </w:p>
    <w:p w14:paraId="2BC2D2E9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Webshop: användarnamn = carl, lösenord = 11451</w:t>
      </w:r>
    </w:p>
    <w:p w14:paraId="6C21FEE5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6F3C979E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Harry Bergman</w:t>
      </w:r>
    </w:p>
    <w:p w14:paraId="02916F21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Silkespapper, inslagningspapper</w:t>
      </w:r>
    </w:p>
    <w:p w14:paraId="2060F9AA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http://www.harry-bergman.se</w:t>
      </w:r>
    </w:p>
    <w:p w14:paraId="4356BCD6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info@harry-bergman.se, 08-736 05 90</w:t>
      </w:r>
    </w:p>
    <w:p w14:paraId="7197328F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507B8977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Märkett</w:t>
      </w:r>
    </w:p>
    <w:p w14:paraId="2E557B44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http://markett.se</w:t>
      </w:r>
    </w:p>
    <w:p w14:paraId="20669BCC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Sidenband</w:t>
      </w:r>
    </w:p>
    <w:p w14:paraId="1B73AE83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katarina@markett.se, +46 33 41 10 00</w:t>
      </w:r>
    </w:p>
    <w:p w14:paraId="3FFAA36B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0D5C12D2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Tejptryck</w:t>
      </w:r>
    </w:p>
    <w:p w14:paraId="204AB8B0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Packtejp med logga</w:t>
      </w:r>
    </w:p>
    <w:p w14:paraId="6D9C0CD4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http://www.tejptryck.se</w:t>
      </w:r>
    </w:p>
    <w:p w14:paraId="16A51981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info@tejptryck.se, +46 8 765 50 30</w:t>
      </w:r>
    </w:p>
    <w:p w14:paraId="56D02056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09755F1C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Tingstad</w:t>
      </w:r>
    </w:p>
    <w:p w14:paraId="76CE5CCE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Påsar</w:t>
      </w:r>
    </w:p>
    <w:p w14:paraId="65CB4E68" w14:textId="117747D6" w:rsidR="000D5BCD" w:rsidRPr="00967F12" w:rsidRDefault="00D054BE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hyperlink r:id="rId8" w:history="1">
        <w:r w:rsidR="00983F38" w:rsidRPr="00967F12">
          <w:rPr>
            <w:rStyle w:val="Hyperlnk"/>
            <w:sz w:val="18"/>
            <w:szCs w:val="18"/>
          </w:rPr>
          <w:t>http://www.tingstad.se</w:t>
        </w:r>
      </w:hyperlink>
    </w:p>
    <w:p w14:paraId="4FE4F893" w14:textId="21526F49" w:rsidR="00983F38" w:rsidRPr="00967F12" w:rsidRDefault="00983F38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Kontaktperson Lena Jerkhage: lena.Jerkhage@tingstad.se</w:t>
      </w:r>
    </w:p>
    <w:p w14:paraId="438BEA7C" w14:textId="3639CE4A" w:rsidR="000D5BCD" w:rsidRPr="00967F12" w:rsidRDefault="00983F38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 xml:space="preserve">0706 44 81 01 / </w:t>
      </w:r>
      <w:r w:rsidR="000D5BCD" w:rsidRPr="00967F12">
        <w:rPr>
          <w:sz w:val="18"/>
          <w:szCs w:val="18"/>
        </w:rPr>
        <w:t>031-707 20 00</w:t>
      </w:r>
    </w:p>
    <w:p w14:paraId="5D2B3C7C" w14:textId="77777777" w:rsidR="00967F12" w:rsidRPr="00967F12" w:rsidRDefault="00967F12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7979021D" w14:textId="2D997C0A" w:rsidR="00967F12" w:rsidRPr="00967F12" w:rsidRDefault="00967F12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Avisera</w:t>
      </w:r>
    </w:p>
    <w:p w14:paraId="3252FBF6" w14:textId="32FE401B" w:rsidR="00967F12" w:rsidRPr="00967F12" w:rsidRDefault="00967F12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P</w:t>
      </w:r>
      <w:r>
        <w:rPr>
          <w:sz w:val="18"/>
          <w:szCs w:val="18"/>
        </w:rPr>
        <w:t>resentpåse, silkepapper med tryck</w:t>
      </w:r>
    </w:p>
    <w:p w14:paraId="3498D5B9" w14:textId="7A9C3806" w:rsidR="00967F12" w:rsidRPr="00967F12" w:rsidRDefault="00967F12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rFonts w:hint="eastAsia"/>
          <w:sz w:val="18"/>
          <w:szCs w:val="18"/>
        </w:rPr>
        <w:t>http://www.avisera.se/</w:t>
      </w:r>
    </w:p>
    <w:p w14:paraId="664BED60" w14:textId="17710250" w:rsidR="00967F12" w:rsidRPr="00967F12" w:rsidRDefault="00967F12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 xml:space="preserve">Kontaktperson </w:t>
      </w:r>
      <w:r>
        <w:rPr>
          <w:sz w:val="18"/>
          <w:szCs w:val="18"/>
        </w:rPr>
        <w:t>Max Ohlsson</w:t>
      </w:r>
      <w:r w:rsidRPr="00967F12">
        <w:rPr>
          <w:sz w:val="18"/>
          <w:szCs w:val="18"/>
        </w:rPr>
        <w:t xml:space="preserve">: </w:t>
      </w:r>
      <w:r w:rsidRPr="00967F12">
        <w:rPr>
          <w:rFonts w:hint="eastAsia"/>
          <w:sz w:val="18"/>
          <w:szCs w:val="18"/>
        </w:rPr>
        <w:t>max.ohlsson@avisera.se</w:t>
      </w:r>
    </w:p>
    <w:p w14:paraId="295619DF" w14:textId="0173FC4A" w:rsidR="00967F12" w:rsidRPr="00967F12" w:rsidRDefault="00967F12" w:rsidP="00967F12">
      <w:pPr>
        <w:framePr w:w="8222" w:h="12961" w:hRule="exact" w:wrap="around" w:vAnchor="page" w:hAnchor="page" w:x="1650" w:y="2416" w:anchorLock="1"/>
        <w:rPr>
          <w:rFonts w:ascii="Calibri" w:hAnsi="Calibri" w:cs="Times New Roman"/>
          <w:color w:val="000000"/>
          <w:sz w:val="22"/>
          <w:szCs w:val="22"/>
        </w:rPr>
      </w:pPr>
      <w:r w:rsidRPr="00967F12">
        <w:rPr>
          <w:rFonts w:ascii="Arial" w:hAnsi="Arial" w:cs="Arial"/>
          <w:color w:val="000000"/>
          <w:sz w:val="18"/>
          <w:szCs w:val="18"/>
        </w:rPr>
        <w:t>+46 8-506 250 23</w:t>
      </w:r>
      <w:r>
        <w:rPr>
          <w:rFonts w:ascii="Calibri" w:hAnsi="Calibri" w:cs="Times New Roman"/>
          <w:color w:val="000000"/>
          <w:sz w:val="22"/>
          <w:szCs w:val="22"/>
        </w:rPr>
        <w:t xml:space="preserve"> / </w:t>
      </w:r>
      <w:r w:rsidRPr="00967F12">
        <w:rPr>
          <w:rFonts w:ascii="Arial" w:hAnsi="Arial" w:cs="Arial"/>
          <w:color w:val="222222"/>
          <w:sz w:val="18"/>
          <w:szCs w:val="18"/>
          <w:shd w:val="clear" w:color="auto" w:fill="FFFFFF"/>
        </w:rPr>
        <w:t>+46 70-667 30 67</w:t>
      </w:r>
    </w:p>
    <w:p w14:paraId="69AF76CE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0B6D9BEC" w14:textId="679E8D00" w:rsidR="000D5BCD" w:rsidRPr="00967F12" w:rsidRDefault="00967F12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Åtta 45</w:t>
      </w:r>
    </w:p>
    <w:p w14:paraId="07037378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Tryckta visitkort, block, kuvert, hangtags, prislappar (stående/hängande)</w:t>
      </w:r>
    </w:p>
    <w:p w14:paraId="2A71880E" w14:textId="34B4CE56" w:rsidR="000D5BCD" w:rsidRPr="00967F12" w:rsidRDefault="00D054BE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hyperlink w:history="1">
        <w:r w:rsidR="004F595A" w:rsidRPr="00967F12">
          <w:rPr>
            <w:rStyle w:val="Hyperlnk"/>
            <w:sz w:val="18"/>
            <w:szCs w:val="18"/>
          </w:rPr>
          <w:t xml:space="preserve">www.atta45.se </w:t>
        </w:r>
      </w:hyperlink>
    </w:p>
    <w:p w14:paraId="3022C48D" w14:textId="175C7975" w:rsidR="004F595A" w:rsidRPr="00967F12" w:rsidRDefault="004F595A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Kontaktperson Peter Ögren: peter.ogren@atta45.se</w:t>
      </w:r>
    </w:p>
    <w:p w14:paraId="607D432C" w14:textId="34C273FB" w:rsidR="000D5BCD" w:rsidRPr="00967F12" w:rsidRDefault="004F595A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076-866 77 30  / 08-553 348 00</w:t>
      </w:r>
    </w:p>
    <w:p w14:paraId="4086D0C4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0F03CA9E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Cash IT</w:t>
      </w:r>
    </w:p>
    <w:p w14:paraId="1F80D9F4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Streckkodsetiketter</w:t>
      </w:r>
    </w:p>
    <w:p w14:paraId="2D363537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http://cash-it.se</w:t>
      </w:r>
    </w:p>
    <w:p w14:paraId="13A45513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sales@cash-it.se, 054-21 75 50</w:t>
      </w:r>
    </w:p>
    <w:p w14:paraId="2260886E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6C5EA539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Kvittokungen</w:t>
      </w:r>
    </w:p>
    <w:p w14:paraId="05F55D91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Kvittorullar</w:t>
      </w:r>
    </w:p>
    <w:p w14:paraId="31133FD8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http://www.kvittokungen.se</w:t>
      </w:r>
    </w:p>
    <w:p w14:paraId="4A8515D6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info@kvittokungen.se, 08-515 100 77</w:t>
      </w:r>
    </w:p>
    <w:p w14:paraId="6EA3A0CF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165D1EE3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0D769D58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1A7EF943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</w:p>
    <w:p w14:paraId="142D2CF9" w14:textId="77777777" w:rsidR="000D5BCD" w:rsidRPr="00967F12" w:rsidRDefault="000D5BCD" w:rsidP="00967F12">
      <w:pPr>
        <w:pStyle w:val="MalmstenAtlasbrd10"/>
        <w:framePr w:w="8222" w:h="12961" w:hRule="exact" w:wrap="around" w:vAnchor="page" w:hAnchor="page" w:x="1650" w:y="2416" w:anchorLock="1"/>
        <w:spacing w:line="260" w:lineRule="atLeast"/>
        <w:rPr>
          <w:sz w:val="18"/>
          <w:szCs w:val="18"/>
        </w:rPr>
      </w:pPr>
      <w:r w:rsidRPr="00967F12">
        <w:rPr>
          <w:sz w:val="18"/>
          <w:szCs w:val="18"/>
        </w:rPr>
        <w:t>Stämpelfabriken</w:t>
      </w:r>
    </w:p>
    <w:p w14:paraId="2C68D2AF" w14:textId="6CE85D12" w:rsidR="00B60544" w:rsidRPr="00967F12" w:rsidRDefault="00B60544" w:rsidP="00967F12">
      <w:pPr>
        <w:pStyle w:val="MalmstenAtlasbrd10516"/>
        <w:spacing w:line="260" w:lineRule="atLeast"/>
        <w:rPr>
          <w:sz w:val="18"/>
          <w:szCs w:val="18"/>
        </w:rPr>
      </w:pPr>
      <w:bookmarkStart w:id="0" w:name="_GoBack"/>
      <w:bookmarkEnd w:id="0"/>
    </w:p>
    <w:sectPr w:rsidR="00B60544" w:rsidRPr="00967F12" w:rsidSect="00D21D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F22E4" w14:textId="77777777" w:rsidR="007C1D37" w:rsidRDefault="007C1D37" w:rsidP="00B60544">
      <w:pPr>
        <w:rPr>
          <w:rFonts w:hint="eastAsia"/>
        </w:rPr>
      </w:pPr>
      <w:r>
        <w:separator/>
      </w:r>
    </w:p>
  </w:endnote>
  <w:endnote w:type="continuationSeparator" w:id="0">
    <w:p w14:paraId="7C3945C6" w14:textId="77777777" w:rsidR="007C1D37" w:rsidRDefault="007C1D37" w:rsidP="00B605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2040503050406030204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tlasGrotesk-Regular">
    <w:altName w:val="Atlas Grotesk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tlas Grotesk Regular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2F6148A" w14:textId="77777777" w:rsidR="007C1D37" w:rsidRDefault="007C1D37">
    <w:pPr>
      <w:pStyle w:val="Sidfot"/>
      <w:rPr>
        <w:rFonts w:hint="eastAsia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D8BF3CF" w14:textId="77777777" w:rsidR="007C1D37" w:rsidRDefault="007C1D37">
    <w:pPr>
      <w:pStyle w:val="Sidfot"/>
      <w:rPr>
        <w:rFonts w:hint="eastAsia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EEF71C2" w14:textId="77777777" w:rsidR="007C1D37" w:rsidRDefault="007C1D37">
    <w:pPr>
      <w:pStyle w:val="Sidfot"/>
      <w:rPr>
        <w:rFonts w:hint="eastAsia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74835" w14:textId="77777777" w:rsidR="007C1D37" w:rsidRDefault="007C1D37" w:rsidP="00B60544">
      <w:pPr>
        <w:rPr>
          <w:rFonts w:hint="eastAsia"/>
        </w:rPr>
      </w:pPr>
      <w:r>
        <w:separator/>
      </w:r>
    </w:p>
  </w:footnote>
  <w:footnote w:type="continuationSeparator" w:id="0">
    <w:p w14:paraId="7F33180A" w14:textId="77777777" w:rsidR="007C1D37" w:rsidRDefault="007C1D37" w:rsidP="00B6054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9A6C2D3" w14:textId="08A2A460" w:rsidR="007C1D37" w:rsidRDefault="00D054BE">
    <w:pPr>
      <w:pStyle w:val="Sidhuvud"/>
      <w:rPr>
        <w:rFonts w:hint="eastAsia"/>
      </w:rPr>
    </w:pPr>
    <w:r>
      <w:rPr>
        <w:rFonts w:hint="eastAsia"/>
        <w:noProof/>
      </w:rPr>
      <w:pict w14:anchorId="6288B2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3" type="#_x0000_t75" style="position:absolute;margin-left:0;margin-top:0;width:594.7pt;height:841.05pt;z-index:-251657216;mso-wrap-edited:f;mso-position-horizontal:center;mso-position-horizontal-relative:margin;mso-position-vertical:center;mso-position-vertical-relative:margin" wrapcoords="1933 770 1062 770 980 790 953 1290 1007 1387 1116 1580 6482 1580 6509 1580 6509 1387 6346 1079 6346 905 6210 867 5447 770 1933 770">
          <v:imagedata r:id="rId1" o:title="Malmstenbutiken_www.pd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F826884" w14:textId="6FB10519" w:rsidR="007C1D37" w:rsidRDefault="00D054BE">
    <w:pPr>
      <w:pStyle w:val="Sidhuvud"/>
      <w:rPr>
        <w:rFonts w:hint="eastAsia"/>
      </w:rPr>
    </w:pPr>
    <w:r>
      <w:rPr>
        <w:rFonts w:hint="eastAsia"/>
        <w:noProof/>
      </w:rPr>
      <w:pict w14:anchorId="751D85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2" type="#_x0000_t75" style="position:absolute;margin-left:0;margin-top:0;width:594.7pt;height:841.05pt;z-index:-251658240;mso-wrap-edited:f;mso-position-horizontal:center;mso-position-horizontal-relative:margin;mso-position-vertical:center;mso-position-vertical-relative:margin" wrapcoords="1933 770 1062 770 980 790 953 1290 1007 1387 1116 1580 6482 1580 6509 1580 6509 1387 6346 1079 6346 905 6210 867 5447 770 1933 770">
          <v:imagedata r:id="rId1" o:title="Malmstenbutiken_www.pd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EF10459" w14:textId="31328267" w:rsidR="007C1D37" w:rsidRDefault="00D054BE">
    <w:pPr>
      <w:pStyle w:val="Sidhuvud"/>
      <w:rPr>
        <w:rFonts w:hint="eastAsia"/>
      </w:rPr>
    </w:pPr>
    <w:r>
      <w:rPr>
        <w:rFonts w:hint="eastAsia"/>
        <w:noProof/>
      </w:rPr>
      <w:pict w14:anchorId="79C16B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4" type="#_x0000_t75" style="position:absolute;margin-left:0;margin-top:0;width:594.7pt;height:841.05pt;z-index:-251656192;mso-wrap-edited:f;mso-position-horizontal:center;mso-position-horizontal-relative:margin;mso-position-vertical:center;mso-position-vertical-relative:margin" wrapcoords="1933 770 1062 770 980 790 953 1290 1007 1387 1116 1580 6482 1580 6509 1580 6509 1387 6346 1079 6346 905 6210 867 5447 770 1933 770">
          <v:imagedata r:id="rId1" o:title="Malmstenbutiken_www.pd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ShadeFormData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D8"/>
    <w:rsid w:val="000D5BCD"/>
    <w:rsid w:val="00193B44"/>
    <w:rsid w:val="002B69D3"/>
    <w:rsid w:val="00347AB2"/>
    <w:rsid w:val="004825D0"/>
    <w:rsid w:val="004F595A"/>
    <w:rsid w:val="005E4CA7"/>
    <w:rsid w:val="006B6DA0"/>
    <w:rsid w:val="00726204"/>
    <w:rsid w:val="007C1D37"/>
    <w:rsid w:val="008610F0"/>
    <w:rsid w:val="00967F12"/>
    <w:rsid w:val="00983F38"/>
    <w:rsid w:val="009C488C"/>
    <w:rsid w:val="00B60544"/>
    <w:rsid w:val="00B95B10"/>
    <w:rsid w:val="00BC38B5"/>
    <w:rsid w:val="00CD1F06"/>
    <w:rsid w:val="00D03441"/>
    <w:rsid w:val="00D21DD8"/>
    <w:rsid w:val="00D6225F"/>
    <w:rsid w:val="00E923C6"/>
    <w:rsid w:val="00EA40BA"/>
    <w:rsid w:val="00F7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8E5B9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AB2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6054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B60544"/>
  </w:style>
  <w:style w:type="paragraph" w:styleId="Sidfot">
    <w:name w:val="footer"/>
    <w:basedOn w:val="Normal"/>
    <w:link w:val="SidfotChar"/>
    <w:uiPriority w:val="99"/>
    <w:unhideWhenUsed/>
    <w:rsid w:val="00B6054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B60544"/>
  </w:style>
  <w:style w:type="paragraph" w:customStyle="1" w:styleId="MalmstenAtlasbrd10516">
    <w:name w:val="Malmsten_Atlas_bröd_10.5/16"/>
    <w:uiPriority w:val="99"/>
    <w:rsid w:val="007C1D37"/>
    <w:pPr>
      <w:widowControl w:val="0"/>
      <w:suppressAutoHyphens/>
      <w:autoSpaceDE w:val="0"/>
      <w:autoSpaceDN w:val="0"/>
      <w:adjustRightInd w:val="0"/>
      <w:spacing w:line="320" w:lineRule="atLeast"/>
      <w:textAlignment w:val="center"/>
    </w:pPr>
    <w:rPr>
      <w:rFonts w:ascii="AtlasGrotesk-Regular" w:hAnsi="AtlasGrotesk-Regular" w:cs="AtlasGrotesk-Regular"/>
      <w:color w:val="000000"/>
      <w:sz w:val="21"/>
      <w:szCs w:val="21"/>
    </w:rPr>
  </w:style>
  <w:style w:type="character" w:customStyle="1" w:styleId="Atlasitalic">
    <w:name w:val="Atlas_italic"/>
    <w:uiPriority w:val="99"/>
    <w:rsid w:val="00E923C6"/>
    <w:rPr>
      <w:i/>
      <w:iCs/>
    </w:rPr>
  </w:style>
  <w:style w:type="paragraph" w:customStyle="1" w:styleId="MalmstenAtlasIngress1318">
    <w:name w:val="Malmsten_Atlas_Ingress_13/18"/>
    <w:qFormat/>
    <w:rsid w:val="007C1D37"/>
    <w:pPr>
      <w:framePr w:w="8222" w:h="11340" w:hRule="exact" w:wrap="around" w:vAnchor="page" w:hAnchor="page" w:x="1702" w:y="3970" w:anchorLock="1"/>
      <w:spacing w:line="360" w:lineRule="exact"/>
    </w:pPr>
    <w:rPr>
      <w:rFonts w:ascii="Atlas Grotesk Regular" w:hAnsi="Atlas Grotesk Regular" w:cs="AtlasGrotesk-Regular"/>
      <w:spacing w:val="-4"/>
      <w:kern w:val="2"/>
      <w:sz w:val="26"/>
      <w:szCs w:val="26"/>
    </w:rPr>
  </w:style>
  <w:style w:type="paragraph" w:styleId="Ingetavstnd">
    <w:name w:val="No Spacing"/>
    <w:uiPriority w:val="1"/>
    <w:qFormat/>
    <w:rsid w:val="008610F0"/>
  </w:style>
  <w:style w:type="paragraph" w:customStyle="1" w:styleId="MalmstenAtlasbrd10">
    <w:name w:val="Malmsten_Atlas_bröd_10"/>
    <w:aliases w:val="5/16 (Malmstenbutiken 2016)"/>
    <w:basedOn w:val="Normal"/>
    <w:uiPriority w:val="99"/>
    <w:rsid w:val="000D5BCD"/>
    <w:pPr>
      <w:widowControl w:val="0"/>
      <w:suppressAutoHyphens/>
      <w:autoSpaceDE w:val="0"/>
      <w:autoSpaceDN w:val="0"/>
      <w:adjustRightInd w:val="0"/>
      <w:spacing w:line="300" w:lineRule="atLeast"/>
      <w:textAlignment w:val="center"/>
    </w:pPr>
    <w:rPr>
      <w:rFonts w:ascii="AtlasGrotesk-Regular" w:hAnsi="AtlasGrotesk-Regular" w:cs="AtlasGrotesk-Regular"/>
      <w:color w:val="000000"/>
      <w:spacing w:val="-2"/>
      <w:sz w:val="20"/>
      <w:szCs w:val="20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0D5BCD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0D5BCD"/>
    <w:rPr>
      <w:rFonts w:ascii="Lucida Grande" w:hAnsi="Lucida Grande" w:cs="Lucida Grande"/>
      <w:sz w:val="18"/>
      <w:szCs w:val="18"/>
    </w:rPr>
  </w:style>
  <w:style w:type="character" w:styleId="Hyperlnk">
    <w:name w:val="Hyperlink"/>
    <w:basedOn w:val="Standardstycketypsnitt"/>
    <w:uiPriority w:val="99"/>
    <w:unhideWhenUsed/>
    <w:rsid w:val="00983F38"/>
    <w:rPr>
      <w:color w:val="0000FF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4F59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AB2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6054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B60544"/>
  </w:style>
  <w:style w:type="paragraph" w:styleId="Sidfot">
    <w:name w:val="footer"/>
    <w:basedOn w:val="Normal"/>
    <w:link w:val="SidfotChar"/>
    <w:uiPriority w:val="99"/>
    <w:unhideWhenUsed/>
    <w:rsid w:val="00B6054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B60544"/>
  </w:style>
  <w:style w:type="paragraph" w:customStyle="1" w:styleId="MalmstenAtlasbrd10516">
    <w:name w:val="Malmsten_Atlas_bröd_10.5/16"/>
    <w:uiPriority w:val="99"/>
    <w:rsid w:val="007C1D37"/>
    <w:pPr>
      <w:widowControl w:val="0"/>
      <w:suppressAutoHyphens/>
      <w:autoSpaceDE w:val="0"/>
      <w:autoSpaceDN w:val="0"/>
      <w:adjustRightInd w:val="0"/>
      <w:spacing w:line="320" w:lineRule="atLeast"/>
      <w:textAlignment w:val="center"/>
    </w:pPr>
    <w:rPr>
      <w:rFonts w:ascii="AtlasGrotesk-Regular" w:hAnsi="AtlasGrotesk-Regular" w:cs="AtlasGrotesk-Regular"/>
      <w:color w:val="000000"/>
      <w:sz w:val="21"/>
      <w:szCs w:val="21"/>
    </w:rPr>
  </w:style>
  <w:style w:type="character" w:customStyle="1" w:styleId="Atlasitalic">
    <w:name w:val="Atlas_italic"/>
    <w:uiPriority w:val="99"/>
    <w:rsid w:val="00E923C6"/>
    <w:rPr>
      <w:i/>
      <w:iCs/>
    </w:rPr>
  </w:style>
  <w:style w:type="paragraph" w:customStyle="1" w:styleId="MalmstenAtlasIngress1318">
    <w:name w:val="Malmsten_Atlas_Ingress_13/18"/>
    <w:qFormat/>
    <w:rsid w:val="007C1D37"/>
    <w:pPr>
      <w:framePr w:w="8222" w:h="11340" w:hRule="exact" w:wrap="around" w:vAnchor="page" w:hAnchor="page" w:x="1702" w:y="3970" w:anchorLock="1"/>
      <w:spacing w:line="360" w:lineRule="exact"/>
    </w:pPr>
    <w:rPr>
      <w:rFonts w:ascii="Atlas Grotesk Regular" w:hAnsi="Atlas Grotesk Regular" w:cs="AtlasGrotesk-Regular"/>
      <w:spacing w:val="-4"/>
      <w:kern w:val="2"/>
      <w:sz w:val="26"/>
      <w:szCs w:val="26"/>
    </w:rPr>
  </w:style>
  <w:style w:type="paragraph" w:styleId="Ingetavstnd">
    <w:name w:val="No Spacing"/>
    <w:uiPriority w:val="1"/>
    <w:qFormat/>
    <w:rsid w:val="008610F0"/>
  </w:style>
  <w:style w:type="paragraph" w:customStyle="1" w:styleId="MalmstenAtlasbrd10">
    <w:name w:val="Malmsten_Atlas_bröd_10"/>
    <w:aliases w:val="5/16 (Malmstenbutiken 2016)"/>
    <w:basedOn w:val="Normal"/>
    <w:uiPriority w:val="99"/>
    <w:rsid w:val="000D5BCD"/>
    <w:pPr>
      <w:widowControl w:val="0"/>
      <w:suppressAutoHyphens/>
      <w:autoSpaceDE w:val="0"/>
      <w:autoSpaceDN w:val="0"/>
      <w:adjustRightInd w:val="0"/>
      <w:spacing w:line="300" w:lineRule="atLeast"/>
      <w:textAlignment w:val="center"/>
    </w:pPr>
    <w:rPr>
      <w:rFonts w:ascii="AtlasGrotesk-Regular" w:hAnsi="AtlasGrotesk-Regular" w:cs="AtlasGrotesk-Regular"/>
      <w:color w:val="000000"/>
      <w:spacing w:val="-2"/>
      <w:sz w:val="20"/>
      <w:szCs w:val="20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0D5BCD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0D5BCD"/>
    <w:rPr>
      <w:rFonts w:ascii="Lucida Grande" w:hAnsi="Lucida Grande" w:cs="Lucida Grande"/>
      <w:sz w:val="18"/>
      <w:szCs w:val="18"/>
    </w:rPr>
  </w:style>
  <w:style w:type="character" w:styleId="Hyperlnk">
    <w:name w:val="Hyperlink"/>
    <w:basedOn w:val="Standardstycketypsnitt"/>
    <w:uiPriority w:val="99"/>
    <w:unhideWhenUsed/>
    <w:rsid w:val="00983F38"/>
    <w:rPr>
      <w:color w:val="0000FF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4F59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tingstad.se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malmstenhellberg:Desktop:Back_brevmall_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27A955-407E-3D42-95CF-B95E6D02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Back_brevmall_3.dotx</Template>
  <TotalTime>0</TotalTime>
  <Pages>1</Pages>
  <Words>191</Words>
  <Characters>1017</Characters>
  <Application>Microsoft Macintosh Word</Application>
  <DocSecurity>0</DocSecurity>
  <Lines>8</Lines>
  <Paragraphs>2</Paragraphs>
  <ScaleCrop>false</ScaleCrop>
  <Company>-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Malmsten Hellberg</dc:creator>
  <cp:keywords/>
  <dc:description/>
  <cp:lastModifiedBy>Malmsten Hellberg</cp:lastModifiedBy>
  <cp:revision>2</cp:revision>
  <cp:lastPrinted>2016-08-30T14:37:00Z</cp:lastPrinted>
  <dcterms:created xsi:type="dcterms:W3CDTF">2018-10-03T09:22:00Z</dcterms:created>
  <dcterms:modified xsi:type="dcterms:W3CDTF">2018-10-03T09:22:00Z</dcterms:modified>
</cp:coreProperties>
</file>